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5A575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4165D2" w:rsidRPr="00FD3D7A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A575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Е.А.Булкина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1D4F0F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1D4F0F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5A575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5A575C">
              <w:rPr>
                <w:sz w:val="22"/>
              </w:rPr>
              <w:t>1397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1D4F0F" w:rsidP="005A575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5A575C">
              <w:rPr>
                <w:sz w:val="22"/>
              </w:rPr>
              <w:t>6</w:t>
            </w:r>
            <w:r w:rsidR="00267B25">
              <w:rPr>
                <w:sz w:val="22"/>
              </w:rPr>
              <w:t>.0</w:t>
            </w:r>
            <w:r w:rsidR="005A575C">
              <w:rPr>
                <w:sz w:val="22"/>
              </w:rPr>
              <w:t>9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5A575C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 xml:space="preserve">дминистрации Томской области «Об </w:t>
      </w:r>
      <w:r w:rsidR="003E261F" w:rsidRPr="003E261F">
        <w:rPr>
          <w:sz w:val="26"/>
          <w:szCs w:val="26"/>
        </w:rPr>
        <w:t xml:space="preserve">утверждении Порядка предоставления субсидий </w:t>
      </w:r>
      <w:r w:rsidR="00A95E9C">
        <w:rPr>
          <w:sz w:val="26"/>
          <w:szCs w:val="26"/>
        </w:rPr>
        <w:t>на</w:t>
      </w:r>
      <w:r w:rsidR="00FA0D5B" w:rsidRPr="00FA0D5B">
        <w:rPr>
          <w:sz w:val="26"/>
          <w:szCs w:val="26"/>
        </w:rPr>
        <w:t xml:space="preserve"> возмещение части </w:t>
      </w:r>
      <w:r w:rsidR="001D4F0F">
        <w:rPr>
          <w:sz w:val="26"/>
          <w:szCs w:val="26"/>
        </w:rPr>
        <w:t>затрат на реализацию мероприятий в области мелиорации земель сельскохозяйственного назначения</w:t>
      </w:r>
      <w:r w:rsidR="00FA0D5B" w:rsidRPr="00FA0D5B">
        <w:rPr>
          <w:sz w:val="26"/>
          <w:szCs w:val="26"/>
        </w:rPr>
        <w:t>»</w:t>
      </w:r>
      <w:r w:rsidR="005A575C">
        <w:rPr>
          <w:sz w:val="26"/>
          <w:szCs w:val="26"/>
        </w:rPr>
        <w:t xml:space="preserve"> </w:t>
      </w:r>
    </w:p>
    <w:p w:rsidR="00FA0D5B" w:rsidRDefault="005A575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(повторно)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A95E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>дминистрации Томской области «</w:t>
      </w:r>
      <w:r w:rsidR="000A334E">
        <w:rPr>
          <w:sz w:val="26"/>
          <w:szCs w:val="26"/>
        </w:rPr>
        <w:t xml:space="preserve">Об </w:t>
      </w:r>
      <w:r w:rsidR="000A334E" w:rsidRPr="003E261F">
        <w:rPr>
          <w:sz w:val="26"/>
          <w:szCs w:val="26"/>
        </w:rPr>
        <w:t xml:space="preserve">утверждении Порядка предоставления субсидий </w:t>
      </w:r>
      <w:r w:rsidR="000A334E">
        <w:rPr>
          <w:sz w:val="26"/>
          <w:szCs w:val="26"/>
        </w:rPr>
        <w:t>на</w:t>
      </w:r>
      <w:r w:rsidR="000A334E" w:rsidRPr="00FA0D5B">
        <w:rPr>
          <w:sz w:val="26"/>
          <w:szCs w:val="26"/>
        </w:rPr>
        <w:t xml:space="preserve"> возмещение части </w:t>
      </w:r>
      <w:r w:rsidR="000A334E">
        <w:rPr>
          <w:sz w:val="26"/>
          <w:szCs w:val="26"/>
        </w:rPr>
        <w:t>затрат на реализацию мероприятий в области мелиорации земель сельскохозяйственного назначения</w:t>
      </w:r>
      <w:r w:rsidR="00FA0D5B" w:rsidRPr="00FA0D5B">
        <w:rPr>
          <w:sz w:val="26"/>
          <w:szCs w:val="26"/>
        </w:rPr>
        <w:t>»</w:t>
      </w:r>
      <w:r w:rsidR="00FA0D5B" w:rsidRPr="00CD6F4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(далее – проект акта), </w:t>
      </w:r>
      <w:r w:rsidR="005A575C">
        <w:rPr>
          <w:sz w:val="26"/>
          <w:szCs w:val="26"/>
        </w:rPr>
        <w:t>доработанный</w:t>
      </w:r>
      <w:r w:rsidRPr="00CD6F4F">
        <w:rPr>
          <w:sz w:val="26"/>
          <w:szCs w:val="26"/>
        </w:rPr>
        <w:t xml:space="preserve">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5A575C" w:rsidRDefault="005A575C" w:rsidP="005A575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5A575C" w:rsidRPr="00BA3620" w:rsidRDefault="005A575C" w:rsidP="005A575C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6"/>
          <w:szCs w:val="26"/>
        </w:rPr>
        <w:t>29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6-699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 xml:space="preserve">ями и предложениями. </w:t>
      </w:r>
      <w:proofErr w:type="gramStart"/>
      <w:r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lastRenderedPageBreak/>
        <w:t>и экспертиза» в разделе «Заключения об ОРВ» https://tomsk.gov.ru/rating/front/view</w:t>
      </w:r>
      <w:r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id</w:t>
      </w:r>
      <w:r w:rsidRPr="00A85B5B">
        <w:rPr>
          <w:sz w:val="26"/>
          <w:szCs w:val="26"/>
        </w:rPr>
        <w:t>/</w:t>
      </w:r>
      <w:r w:rsidRPr="00A85B5B">
        <w:rPr>
          <w:sz w:val="26"/>
          <w:szCs w:val="26"/>
        </w:rPr>
        <w:br/>
      </w:r>
      <w:r>
        <w:rPr>
          <w:sz w:val="26"/>
          <w:szCs w:val="26"/>
        </w:rPr>
        <w:t>593</w:t>
      </w:r>
      <w:r w:rsidRPr="00BA3620">
        <w:rPr>
          <w:sz w:val="26"/>
          <w:szCs w:val="26"/>
        </w:rPr>
        <w:t>).</w:t>
      </w:r>
      <w:proofErr w:type="gramEnd"/>
    </w:p>
    <w:p w:rsidR="005A575C" w:rsidRPr="00BA3620" w:rsidRDefault="005A575C" w:rsidP="005A575C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>что замечани</w:t>
      </w:r>
      <w:r>
        <w:rPr>
          <w:sz w:val="26"/>
          <w:szCs w:val="26"/>
        </w:rPr>
        <w:t>я и предложения</w:t>
      </w:r>
      <w:r w:rsidRPr="00BA3620">
        <w:rPr>
          <w:sz w:val="26"/>
          <w:szCs w:val="26"/>
        </w:rPr>
        <w:t>, изложенн</w:t>
      </w:r>
      <w:r>
        <w:rPr>
          <w:sz w:val="26"/>
          <w:szCs w:val="26"/>
        </w:rPr>
        <w:t>ые</w:t>
      </w:r>
      <w:r w:rsidRPr="00BA3620">
        <w:rPr>
          <w:sz w:val="26"/>
          <w:szCs w:val="26"/>
        </w:rPr>
        <w:t xml:space="preserve"> в первоначальном заключении об оценке регулирующего воздействия, Разработчиком учтен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</w:t>
      </w:r>
      <w:r>
        <w:rPr>
          <w:sz w:val="26"/>
          <w:szCs w:val="26"/>
        </w:rPr>
        <w:t>и</w:t>
      </w:r>
      <w:r w:rsidRPr="00BA3620">
        <w:rPr>
          <w:sz w:val="26"/>
          <w:szCs w:val="26"/>
        </w:rPr>
        <w:t>е изменени</w:t>
      </w:r>
      <w:r>
        <w:rPr>
          <w:sz w:val="26"/>
          <w:szCs w:val="26"/>
        </w:rPr>
        <w:t>я внесены</w:t>
      </w:r>
      <w:r w:rsidRPr="00BA3620">
        <w:rPr>
          <w:sz w:val="26"/>
          <w:szCs w:val="26"/>
        </w:rPr>
        <w:t xml:space="preserve"> в доработанный проект акта. </w:t>
      </w:r>
    </w:p>
    <w:p w:rsidR="005A575C" w:rsidRPr="00BA3620" w:rsidRDefault="005A575C" w:rsidP="005A575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02234E">
        <w:tc>
          <w:tcPr>
            <w:tcW w:w="3831" w:type="dxa"/>
            <w:shd w:val="clear" w:color="auto" w:fill="auto"/>
            <w:vAlign w:val="center"/>
          </w:tcPr>
          <w:p w:rsidR="000A5961" w:rsidRPr="00C71D52" w:rsidRDefault="000A5961" w:rsidP="0002234E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A4A4B">
      <w:headerReference w:type="even" r:id="rId9"/>
      <w:pgSz w:w="11906" w:h="16838" w:code="9"/>
      <w:pgMar w:top="851" w:right="851" w:bottom="426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8EB" w:rsidRDefault="001038EB">
      <w:r>
        <w:separator/>
      </w:r>
    </w:p>
  </w:endnote>
  <w:endnote w:type="continuationSeparator" w:id="0">
    <w:p w:rsidR="001038EB" w:rsidRDefault="0010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8EB" w:rsidRDefault="001038EB">
      <w:r>
        <w:separator/>
      </w:r>
    </w:p>
  </w:footnote>
  <w:footnote w:type="continuationSeparator" w:id="0">
    <w:p w:rsidR="001038EB" w:rsidRDefault="00103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1736E2"/>
    <w:multiLevelType w:val="hybridMultilevel"/>
    <w:tmpl w:val="B99C4E72"/>
    <w:lvl w:ilvl="0" w:tplc="A0BE1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AE312D9"/>
    <w:multiLevelType w:val="hybridMultilevel"/>
    <w:tmpl w:val="972C04F4"/>
    <w:lvl w:ilvl="0" w:tplc="6F6E5C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3"/>
  </w:num>
  <w:num w:numId="13">
    <w:abstractNumId w:val="6"/>
  </w:num>
  <w:num w:numId="14">
    <w:abstractNumId w:val="10"/>
  </w:num>
  <w:num w:numId="15">
    <w:abstractNumId w:val="16"/>
  </w:num>
  <w:num w:numId="16">
    <w:abstractNumId w:val="19"/>
  </w:num>
  <w:num w:numId="17">
    <w:abstractNumId w:val="0"/>
  </w:num>
  <w:num w:numId="18">
    <w:abstractNumId w:val="1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37C1D"/>
    <w:rsid w:val="00041E39"/>
    <w:rsid w:val="00044885"/>
    <w:rsid w:val="00044D67"/>
    <w:rsid w:val="00046F5D"/>
    <w:rsid w:val="000536B3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3ABC"/>
    <w:rsid w:val="000945C8"/>
    <w:rsid w:val="00095FD0"/>
    <w:rsid w:val="0009618E"/>
    <w:rsid w:val="00097FEF"/>
    <w:rsid w:val="000A09E2"/>
    <w:rsid w:val="000A0CA3"/>
    <w:rsid w:val="000A1AAF"/>
    <w:rsid w:val="000A334E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D0C34"/>
    <w:rsid w:val="000D4EBA"/>
    <w:rsid w:val="000D5874"/>
    <w:rsid w:val="000D5C03"/>
    <w:rsid w:val="000D7D01"/>
    <w:rsid w:val="000E031B"/>
    <w:rsid w:val="000E20D1"/>
    <w:rsid w:val="000E39EB"/>
    <w:rsid w:val="000E44C6"/>
    <w:rsid w:val="000E52D2"/>
    <w:rsid w:val="000E5EA4"/>
    <w:rsid w:val="000E6085"/>
    <w:rsid w:val="000E745F"/>
    <w:rsid w:val="000F4D4D"/>
    <w:rsid w:val="000F7F57"/>
    <w:rsid w:val="00103633"/>
    <w:rsid w:val="001038EB"/>
    <w:rsid w:val="00105C92"/>
    <w:rsid w:val="00121061"/>
    <w:rsid w:val="001229CA"/>
    <w:rsid w:val="00123F11"/>
    <w:rsid w:val="00126440"/>
    <w:rsid w:val="00126AD9"/>
    <w:rsid w:val="00130985"/>
    <w:rsid w:val="0013250B"/>
    <w:rsid w:val="00134033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0412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4A4B"/>
    <w:rsid w:val="001A74F0"/>
    <w:rsid w:val="001A753C"/>
    <w:rsid w:val="001B072C"/>
    <w:rsid w:val="001B087E"/>
    <w:rsid w:val="001B0964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4F0F"/>
    <w:rsid w:val="001D5981"/>
    <w:rsid w:val="001D794F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1B"/>
    <w:rsid w:val="00215E30"/>
    <w:rsid w:val="00215FA1"/>
    <w:rsid w:val="00217374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1CC4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0E3"/>
    <w:rsid w:val="00276A60"/>
    <w:rsid w:val="00277376"/>
    <w:rsid w:val="002820DA"/>
    <w:rsid w:val="0028294A"/>
    <w:rsid w:val="002835B9"/>
    <w:rsid w:val="00285254"/>
    <w:rsid w:val="002858ED"/>
    <w:rsid w:val="00285D40"/>
    <w:rsid w:val="00291163"/>
    <w:rsid w:val="00292585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A48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37A0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574E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37B20"/>
    <w:rsid w:val="00442623"/>
    <w:rsid w:val="00442901"/>
    <w:rsid w:val="004437B8"/>
    <w:rsid w:val="00444152"/>
    <w:rsid w:val="00445879"/>
    <w:rsid w:val="00446731"/>
    <w:rsid w:val="004468FA"/>
    <w:rsid w:val="0045019B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38DD"/>
    <w:rsid w:val="00496848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3D2C"/>
    <w:rsid w:val="004B457E"/>
    <w:rsid w:val="004B499C"/>
    <w:rsid w:val="004B62C6"/>
    <w:rsid w:val="004B6C5F"/>
    <w:rsid w:val="004C0A15"/>
    <w:rsid w:val="004C5D25"/>
    <w:rsid w:val="004C77B2"/>
    <w:rsid w:val="004C78E3"/>
    <w:rsid w:val="004D0B3B"/>
    <w:rsid w:val="004D14FC"/>
    <w:rsid w:val="004D677D"/>
    <w:rsid w:val="004D7B75"/>
    <w:rsid w:val="004E063F"/>
    <w:rsid w:val="004E0DCA"/>
    <w:rsid w:val="004E10EB"/>
    <w:rsid w:val="004E1913"/>
    <w:rsid w:val="004E1992"/>
    <w:rsid w:val="004E51FE"/>
    <w:rsid w:val="004E7050"/>
    <w:rsid w:val="004F67B6"/>
    <w:rsid w:val="004F6CA4"/>
    <w:rsid w:val="00501598"/>
    <w:rsid w:val="00501A0B"/>
    <w:rsid w:val="00502AE6"/>
    <w:rsid w:val="005101E0"/>
    <w:rsid w:val="00511C81"/>
    <w:rsid w:val="00514279"/>
    <w:rsid w:val="00514F0C"/>
    <w:rsid w:val="00521969"/>
    <w:rsid w:val="0052557F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575C"/>
    <w:rsid w:val="005A6D04"/>
    <w:rsid w:val="005A7457"/>
    <w:rsid w:val="005B0AEE"/>
    <w:rsid w:val="005B1AE9"/>
    <w:rsid w:val="005B32C8"/>
    <w:rsid w:val="005B6593"/>
    <w:rsid w:val="005C4389"/>
    <w:rsid w:val="005C4F0D"/>
    <w:rsid w:val="005C72CE"/>
    <w:rsid w:val="005D25E4"/>
    <w:rsid w:val="005D299E"/>
    <w:rsid w:val="005E2BA6"/>
    <w:rsid w:val="005E45CB"/>
    <w:rsid w:val="005E4B67"/>
    <w:rsid w:val="005F0E4D"/>
    <w:rsid w:val="005F4E5C"/>
    <w:rsid w:val="005F7C20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3C4F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6532A"/>
    <w:rsid w:val="00671410"/>
    <w:rsid w:val="00672BE2"/>
    <w:rsid w:val="00674F3D"/>
    <w:rsid w:val="00676854"/>
    <w:rsid w:val="00680BF8"/>
    <w:rsid w:val="00680EB6"/>
    <w:rsid w:val="0068223E"/>
    <w:rsid w:val="0068356F"/>
    <w:rsid w:val="0069075D"/>
    <w:rsid w:val="006977A6"/>
    <w:rsid w:val="006A0C1C"/>
    <w:rsid w:val="006A0D93"/>
    <w:rsid w:val="006A0EAC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6F84"/>
    <w:rsid w:val="006E0213"/>
    <w:rsid w:val="006E0C11"/>
    <w:rsid w:val="006E41E7"/>
    <w:rsid w:val="006E43B0"/>
    <w:rsid w:val="006F3596"/>
    <w:rsid w:val="006F3A24"/>
    <w:rsid w:val="006F5D7E"/>
    <w:rsid w:val="006F74DD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438"/>
    <w:rsid w:val="00754BCF"/>
    <w:rsid w:val="00754FCF"/>
    <w:rsid w:val="00757EDC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C77D2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4019"/>
    <w:rsid w:val="008154D3"/>
    <w:rsid w:val="0081621A"/>
    <w:rsid w:val="00816B8B"/>
    <w:rsid w:val="00820608"/>
    <w:rsid w:val="00822B6F"/>
    <w:rsid w:val="0083120D"/>
    <w:rsid w:val="008314D3"/>
    <w:rsid w:val="00832B11"/>
    <w:rsid w:val="0083402E"/>
    <w:rsid w:val="00834D14"/>
    <w:rsid w:val="00834E97"/>
    <w:rsid w:val="00836497"/>
    <w:rsid w:val="00836724"/>
    <w:rsid w:val="008376F7"/>
    <w:rsid w:val="00843655"/>
    <w:rsid w:val="00844C51"/>
    <w:rsid w:val="008555E4"/>
    <w:rsid w:val="00857A26"/>
    <w:rsid w:val="008617B5"/>
    <w:rsid w:val="00865E9C"/>
    <w:rsid w:val="00870045"/>
    <w:rsid w:val="00871E67"/>
    <w:rsid w:val="008751B3"/>
    <w:rsid w:val="00876069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B42"/>
    <w:rsid w:val="008C6DCF"/>
    <w:rsid w:val="008D15FC"/>
    <w:rsid w:val="008D2B88"/>
    <w:rsid w:val="008D6B5B"/>
    <w:rsid w:val="008E0082"/>
    <w:rsid w:val="008E0780"/>
    <w:rsid w:val="008E1986"/>
    <w:rsid w:val="008E3231"/>
    <w:rsid w:val="008E4AA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31E0"/>
    <w:rsid w:val="00940372"/>
    <w:rsid w:val="00942E6F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96C09"/>
    <w:rsid w:val="009A20A2"/>
    <w:rsid w:val="009A419D"/>
    <w:rsid w:val="009A491E"/>
    <w:rsid w:val="009A5DB5"/>
    <w:rsid w:val="009B0328"/>
    <w:rsid w:val="009B4C61"/>
    <w:rsid w:val="009B53A7"/>
    <w:rsid w:val="009B6040"/>
    <w:rsid w:val="009B685A"/>
    <w:rsid w:val="009C09AF"/>
    <w:rsid w:val="009C2633"/>
    <w:rsid w:val="009C2A70"/>
    <w:rsid w:val="009C51BC"/>
    <w:rsid w:val="009C698C"/>
    <w:rsid w:val="009C7B22"/>
    <w:rsid w:val="009D1CA6"/>
    <w:rsid w:val="009D5207"/>
    <w:rsid w:val="009D7505"/>
    <w:rsid w:val="009E0DDA"/>
    <w:rsid w:val="009E2DA5"/>
    <w:rsid w:val="009E6267"/>
    <w:rsid w:val="009E6D3F"/>
    <w:rsid w:val="009F409B"/>
    <w:rsid w:val="00A00209"/>
    <w:rsid w:val="00A00300"/>
    <w:rsid w:val="00A02DF7"/>
    <w:rsid w:val="00A03A1E"/>
    <w:rsid w:val="00A075A1"/>
    <w:rsid w:val="00A1799E"/>
    <w:rsid w:val="00A20505"/>
    <w:rsid w:val="00A208E3"/>
    <w:rsid w:val="00A236BF"/>
    <w:rsid w:val="00A24B87"/>
    <w:rsid w:val="00A24ED6"/>
    <w:rsid w:val="00A24F50"/>
    <w:rsid w:val="00A320E0"/>
    <w:rsid w:val="00A33AA5"/>
    <w:rsid w:val="00A372D0"/>
    <w:rsid w:val="00A3731C"/>
    <w:rsid w:val="00A4143C"/>
    <w:rsid w:val="00A43108"/>
    <w:rsid w:val="00A435CE"/>
    <w:rsid w:val="00A44B13"/>
    <w:rsid w:val="00A463FA"/>
    <w:rsid w:val="00A53294"/>
    <w:rsid w:val="00A553A8"/>
    <w:rsid w:val="00A57511"/>
    <w:rsid w:val="00A62EA9"/>
    <w:rsid w:val="00A63F6B"/>
    <w:rsid w:val="00A652D9"/>
    <w:rsid w:val="00A704C5"/>
    <w:rsid w:val="00A70A9D"/>
    <w:rsid w:val="00A70ECD"/>
    <w:rsid w:val="00A7121F"/>
    <w:rsid w:val="00A7301C"/>
    <w:rsid w:val="00A8314E"/>
    <w:rsid w:val="00A86454"/>
    <w:rsid w:val="00A90EAF"/>
    <w:rsid w:val="00A91643"/>
    <w:rsid w:val="00A91BC5"/>
    <w:rsid w:val="00A95E9C"/>
    <w:rsid w:val="00AA1953"/>
    <w:rsid w:val="00AA4356"/>
    <w:rsid w:val="00AA6E0F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D779F"/>
    <w:rsid w:val="00AE2716"/>
    <w:rsid w:val="00AE6BE0"/>
    <w:rsid w:val="00AF457A"/>
    <w:rsid w:val="00AF7E41"/>
    <w:rsid w:val="00B0047C"/>
    <w:rsid w:val="00B0220C"/>
    <w:rsid w:val="00B02BA2"/>
    <w:rsid w:val="00B032B0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3FC5"/>
    <w:rsid w:val="00B2728C"/>
    <w:rsid w:val="00B27381"/>
    <w:rsid w:val="00B3752D"/>
    <w:rsid w:val="00B4233C"/>
    <w:rsid w:val="00B432FA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0920"/>
    <w:rsid w:val="00B82A04"/>
    <w:rsid w:val="00B84867"/>
    <w:rsid w:val="00B85CF5"/>
    <w:rsid w:val="00B86566"/>
    <w:rsid w:val="00B86568"/>
    <w:rsid w:val="00B872F7"/>
    <w:rsid w:val="00B92D07"/>
    <w:rsid w:val="00B951E4"/>
    <w:rsid w:val="00BA273D"/>
    <w:rsid w:val="00BB08CA"/>
    <w:rsid w:val="00BB4DB7"/>
    <w:rsid w:val="00BB60CD"/>
    <w:rsid w:val="00BC1B2D"/>
    <w:rsid w:val="00BD05C7"/>
    <w:rsid w:val="00BD0A18"/>
    <w:rsid w:val="00BD0A43"/>
    <w:rsid w:val="00BD13FF"/>
    <w:rsid w:val="00BD150F"/>
    <w:rsid w:val="00BD34EA"/>
    <w:rsid w:val="00BD4A84"/>
    <w:rsid w:val="00BD5748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250A"/>
    <w:rsid w:val="00C65E63"/>
    <w:rsid w:val="00C670C7"/>
    <w:rsid w:val="00C71D52"/>
    <w:rsid w:val="00C7397C"/>
    <w:rsid w:val="00C74207"/>
    <w:rsid w:val="00C75A22"/>
    <w:rsid w:val="00C770C0"/>
    <w:rsid w:val="00C819EF"/>
    <w:rsid w:val="00C84938"/>
    <w:rsid w:val="00C8601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C05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FAD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0F47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521A"/>
    <w:rsid w:val="00DB6F47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D6445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6523"/>
    <w:rsid w:val="00E51009"/>
    <w:rsid w:val="00E517B7"/>
    <w:rsid w:val="00E52169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19A4"/>
    <w:rsid w:val="00E830E3"/>
    <w:rsid w:val="00E903D9"/>
    <w:rsid w:val="00E93895"/>
    <w:rsid w:val="00E97531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4855"/>
    <w:rsid w:val="00ED67E1"/>
    <w:rsid w:val="00EE1B6F"/>
    <w:rsid w:val="00EE1B7E"/>
    <w:rsid w:val="00EE70F3"/>
    <w:rsid w:val="00EE7231"/>
    <w:rsid w:val="00EF0D58"/>
    <w:rsid w:val="00EF0D92"/>
    <w:rsid w:val="00EF1DF0"/>
    <w:rsid w:val="00EF22E4"/>
    <w:rsid w:val="00EF3757"/>
    <w:rsid w:val="00EF5899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B42"/>
    <w:rsid w:val="00F25A2B"/>
    <w:rsid w:val="00F26FD8"/>
    <w:rsid w:val="00F312A9"/>
    <w:rsid w:val="00F3165C"/>
    <w:rsid w:val="00F33722"/>
    <w:rsid w:val="00F34BBF"/>
    <w:rsid w:val="00F35B73"/>
    <w:rsid w:val="00F3622E"/>
    <w:rsid w:val="00F371FA"/>
    <w:rsid w:val="00F40103"/>
    <w:rsid w:val="00F46432"/>
    <w:rsid w:val="00F50B8E"/>
    <w:rsid w:val="00F53CF9"/>
    <w:rsid w:val="00F55065"/>
    <w:rsid w:val="00F55743"/>
    <w:rsid w:val="00F55C97"/>
    <w:rsid w:val="00F55DDE"/>
    <w:rsid w:val="00F5771C"/>
    <w:rsid w:val="00F57B43"/>
    <w:rsid w:val="00F57D13"/>
    <w:rsid w:val="00F60061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669C"/>
    <w:rsid w:val="00F776ED"/>
    <w:rsid w:val="00F854CA"/>
    <w:rsid w:val="00F91350"/>
    <w:rsid w:val="00F91FD7"/>
    <w:rsid w:val="00F927EA"/>
    <w:rsid w:val="00FA0D5B"/>
    <w:rsid w:val="00FA1B52"/>
    <w:rsid w:val="00FA1F96"/>
    <w:rsid w:val="00FA3A4C"/>
    <w:rsid w:val="00FA4E11"/>
    <w:rsid w:val="00FA6024"/>
    <w:rsid w:val="00FA76A3"/>
    <w:rsid w:val="00FA7CC3"/>
    <w:rsid w:val="00FB4D56"/>
    <w:rsid w:val="00FB6741"/>
    <w:rsid w:val="00FB7C3E"/>
    <w:rsid w:val="00FB7D80"/>
    <w:rsid w:val="00FC0F81"/>
    <w:rsid w:val="00FC150E"/>
    <w:rsid w:val="00FC190A"/>
    <w:rsid w:val="00FD4B73"/>
    <w:rsid w:val="00FD70E7"/>
    <w:rsid w:val="00FE1340"/>
    <w:rsid w:val="00FE189B"/>
    <w:rsid w:val="00FE52BA"/>
    <w:rsid w:val="00FE70E1"/>
    <w:rsid w:val="00FE72A8"/>
    <w:rsid w:val="00FF7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9">
    <w:name w:val="Plain Text"/>
    <w:basedOn w:val="a"/>
    <w:link w:val="affa"/>
    <w:uiPriority w:val="99"/>
    <w:unhideWhenUsed/>
    <w:rsid w:val="00BD13F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BD13FF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s10">
    <w:name w:val="s_1"/>
    <w:basedOn w:val="a"/>
    <w:rsid w:val="0029258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5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2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235A5-F98E-443B-A2F3-9656CB8A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8565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156</cp:revision>
  <cp:lastPrinted>2019-05-17T08:35:00Z</cp:lastPrinted>
  <dcterms:created xsi:type="dcterms:W3CDTF">2018-02-19T12:12:00Z</dcterms:created>
  <dcterms:modified xsi:type="dcterms:W3CDTF">2019-09-25T09:39:00Z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